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80B16" w14:textId="77777777" w:rsidR="00AE7331" w:rsidRDefault="00000000">
      <w:pPr>
        <w:pStyle w:val="Textbody"/>
        <w:jc w:val="center"/>
        <w:rPr>
          <w:rFonts w:hint="eastAsia"/>
        </w:rPr>
      </w:pPr>
      <w:r>
        <w:rPr>
          <w:rStyle w:val="StrongEmphasis"/>
          <w:rFonts w:ascii="Times New Roman" w:hAnsi="Times New Roman"/>
          <w:sz w:val="28"/>
          <w:szCs w:val="28"/>
        </w:rPr>
        <w:t>«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Баспалдақ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әдістеме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тақырыбындағы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қорытынды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хаттама</w:t>
      </w:r>
      <w:proofErr w:type="spellEnd"/>
    </w:p>
    <w:p w14:paraId="399E35B1" w14:textId="77777777" w:rsidR="00AE7331" w:rsidRDefault="00000000">
      <w:pPr>
        <w:pStyle w:val="4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Кіріспе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бөлім</w:t>
      </w:r>
      <w:proofErr w:type="spellEnd"/>
    </w:p>
    <w:p w14:paraId="057E93F5" w14:textId="77777777" w:rsidR="00AE7331" w:rsidRDefault="00000000">
      <w:pPr>
        <w:pStyle w:val="Textbody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Мақсаты</w:t>
      </w:r>
      <w:proofErr w:type="spellEnd"/>
      <w:r>
        <w:rPr>
          <w:rFonts w:ascii="Times New Roman" w:hAnsi="Times New Roman"/>
          <w:sz w:val="28"/>
          <w:szCs w:val="28"/>
        </w:rPr>
        <w:t>: «</w:t>
      </w:r>
      <w:proofErr w:type="spellStart"/>
      <w:r>
        <w:rPr>
          <w:rFonts w:ascii="Times New Roman" w:hAnsi="Times New Roman"/>
          <w:sz w:val="28"/>
          <w:szCs w:val="28"/>
        </w:rPr>
        <w:t>Баспалдақ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әдістемесі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мінез-құлқын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түзету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эмоционалды</w:t>
      </w:r>
      <w:proofErr w:type="spellEnd"/>
      <w:r>
        <w:rPr>
          <w:rFonts w:ascii="Times New Roman" w:hAnsi="Times New Roman"/>
          <w:sz w:val="28"/>
          <w:szCs w:val="28"/>
        </w:rPr>
        <w:t xml:space="preserve"> даму </w:t>
      </w:r>
      <w:proofErr w:type="spellStart"/>
      <w:r>
        <w:rPr>
          <w:rFonts w:ascii="Times New Roman" w:hAnsi="Times New Roman"/>
          <w:sz w:val="28"/>
          <w:szCs w:val="28"/>
        </w:rPr>
        <w:t>деңгейін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анықтау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дағдыларды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қалыптастыру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Бұл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әдістеме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тұлғалық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дамуын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қолдау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қадамдарымен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өсуін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бақылау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үшін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тиімді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құрал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болып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табылады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63FECA82" w14:textId="77777777" w:rsidR="00AE7331" w:rsidRDefault="00000000">
      <w:pPr>
        <w:pStyle w:val="Textbody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Қолданылу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саласы</w:t>
      </w:r>
      <w:proofErr w:type="spellEnd"/>
      <w:r>
        <w:rPr>
          <w:rFonts w:ascii="Times New Roman" w:hAnsi="Times New Roman"/>
          <w:sz w:val="28"/>
          <w:szCs w:val="28"/>
        </w:rPr>
        <w:t xml:space="preserve">: Бала </w:t>
      </w:r>
      <w:proofErr w:type="spellStart"/>
      <w:r>
        <w:rPr>
          <w:rFonts w:ascii="Times New Roman" w:hAnsi="Times New Roman"/>
          <w:sz w:val="28"/>
          <w:szCs w:val="28"/>
        </w:rPr>
        <w:t>тәрбиесі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эмоционалды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дағдыларын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дамыту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мектеп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дейінгі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бастауыш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мектеп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жасындағы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істеуде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қолдану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0ABD962" w14:textId="77777777" w:rsidR="00AE7331" w:rsidRDefault="00000000">
      <w:pPr>
        <w:pStyle w:val="Textbody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Баспалдақ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әдістемесінің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сипаттамасы</w:t>
      </w:r>
      <w:proofErr w:type="spellEnd"/>
    </w:p>
    <w:p w14:paraId="1BBF5D9E" w14:textId="77777777" w:rsidR="00AE7331" w:rsidRDefault="00000000">
      <w:pPr>
        <w:pStyle w:val="Textbody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Баспалдақ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әдістемесі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мінез-құлқын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реттеу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қарым-қатынас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дағдыларын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дамыту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өз-өзін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бақылау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қабілеттерін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арттыруға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арналған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бірегей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әдіс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болып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табылады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Бұл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әдістеме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негізінде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әрекеттері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эмоцияларын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басқаруға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үйрету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жатыр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Әдістеме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нақты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мақсаттар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бағыт-бағдар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беруге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мүмкіндік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жасайды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Әдістеме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кезінде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қадамдары</w:t>
      </w:r>
      <w:proofErr w:type="spellEnd"/>
      <w:r>
        <w:rPr>
          <w:rFonts w:ascii="Times New Roman" w:hAnsi="Times New Roman"/>
          <w:sz w:val="28"/>
          <w:szCs w:val="28"/>
        </w:rPr>
        <w:t>»-</w:t>
      </w:r>
      <w:proofErr w:type="spellStart"/>
      <w:r>
        <w:rPr>
          <w:rFonts w:ascii="Times New Roman" w:hAnsi="Times New Roman"/>
          <w:sz w:val="28"/>
          <w:szCs w:val="28"/>
        </w:rPr>
        <w:t>әрекеттері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бағаланып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бағаланған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қадамның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нәтижесіне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деңгейі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өзгереді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17774826" w14:textId="77777777" w:rsidR="00AE7331" w:rsidRDefault="00000000">
      <w:pPr>
        <w:pStyle w:val="Textbody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Әдістеме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негізі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Мінез-құлық</w:t>
      </w:r>
      <w:proofErr w:type="spellEnd"/>
      <w:r>
        <w:rPr>
          <w:rFonts w:ascii="Times New Roman" w:hAnsi="Times New Roman"/>
          <w:sz w:val="28"/>
          <w:szCs w:val="28"/>
        </w:rPr>
        <w:t xml:space="preserve"> пен </w:t>
      </w:r>
      <w:proofErr w:type="spellStart"/>
      <w:r>
        <w:rPr>
          <w:rFonts w:ascii="Times New Roman" w:hAnsi="Times New Roman"/>
          <w:sz w:val="28"/>
          <w:szCs w:val="28"/>
        </w:rPr>
        <w:t>эмоцияларды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басқару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жүйелі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тапсырмалар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даму </w:t>
      </w:r>
      <w:proofErr w:type="spellStart"/>
      <w:r>
        <w:rPr>
          <w:rFonts w:ascii="Times New Roman" w:hAnsi="Times New Roman"/>
          <w:sz w:val="28"/>
          <w:szCs w:val="28"/>
        </w:rPr>
        <w:t>деңгейін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бақылау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әрекет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ету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561793CC" w14:textId="77777777" w:rsidR="00AE7331" w:rsidRDefault="00000000">
      <w:pPr>
        <w:pStyle w:val="Textbody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Әдістеменің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басты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мақсаты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Балаларға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өзін-өзі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реттеу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өз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іс-әрекеттерін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бағалауды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үйрету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күштеріне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сенімін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арттыру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618DE993" w14:textId="77777777" w:rsidR="00AE7331" w:rsidRDefault="00000000">
      <w:pPr>
        <w:pStyle w:val="4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Әдістеменің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қолдану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кезеңдері</w:t>
      </w:r>
      <w:proofErr w:type="spellEnd"/>
    </w:p>
    <w:p w14:paraId="1C469EE5" w14:textId="77777777" w:rsidR="00AE7331" w:rsidRDefault="00000000">
      <w:pPr>
        <w:pStyle w:val="Textbody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Баспалдақтың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құрылымы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5C4A7FA5" w14:textId="77777777" w:rsidR="00AE7331" w:rsidRDefault="00000000">
      <w:pPr>
        <w:pStyle w:val="Textbody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Әдістеме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деңгейін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бірнеше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сатыға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бөліп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қарастырады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Әр</w:t>
      </w:r>
      <w:proofErr w:type="spellEnd"/>
      <w:r>
        <w:rPr>
          <w:rFonts w:ascii="Times New Roman" w:hAnsi="Times New Roman"/>
          <w:sz w:val="28"/>
          <w:szCs w:val="28"/>
        </w:rPr>
        <w:t xml:space="preserve"> саты – </w:t>
      </w:r>
      <w:proofErr w:type="spellStart"/>
      <w:r>
        <w:rPr>
          <w:rFonts w:ascii="Times New Roman" w:hAnsi="Times New Roman"/>
          <w:sz w:val="28"/>
          <w:szCs w:val="28"/>
        </w:rPr>
        <w:t>балаға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арналған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нақты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тапсырмаларды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орындау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арқылы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жеткізілетін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мінез-құлық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деңгейін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көрсетеді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310FCF95" w14:textId="77777777" w:rsidR="00AE7331" w:rsidRDefault="00000000">
      <w:pPr>
        <w:pStyle w:val="Textbody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Мысалы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469B5D85" w14:textId="77777777" w:rsidR="00AE7331" w:rsidRDefault="00000000">
      <w:pPr>
        <w:pStyle w:val="Textbody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1-ші саты: </w:t>
      </w:r>
      <w:proofErr w:type="spellStart"/>
      <w:r>
        <w:rPr>
          <w:rFonts w:ascii="Times New Roman" w:hAnsi="Times New Roman"/>
          <w:sz w:val="28"/>
          <w:szCs w:val="28"/>
        </w:rPr>
        <w:t>Эмоцияларды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анықтау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оларды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басқару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дағдыларын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дамыту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515FA1B7" w14:textId="77777777" w:rsidR="00AE7331" w:rsidRDefault="00000000">
      <w:pPr>
        <w:pStyle w:val="Textbody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2-ші саты: </w:t>
      </w:r>
      <w:proofErr w:type="spellStart"/>
      <w:r>
        <w:rPr>
          <w:rFonts w:ascii="Times New Roman" w:hAnsi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қарым-қатынаста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жеткізе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білу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5CCBC09F" w14:textId="77777777" w:rsidR="00AE7331" w:rsidRDefault="00000000">
      <w:pPr>
        <w:pStyle w:val="Textbody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3-ші саты: </w:t>
      </w:r>
      <w:proofErr w:type="spellStart"/>
      <w:r>
        <w:rPr>
          <w:rFonts w:ascii="Times New Roman" w:hAnsi="Times New Roman"/>
          <w:sz w:val="28"/>
          <w:szCs w:val="28"/>
        </w:rPr>
        <w:t>Өзіне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жауапкершілік</w:t>
      </w:r>
      <w:proofErr w:type="spellEnd"/>
      <w:r>
        <w:rPr>
          <w:rFonts w:ascii="Times New Roman" w:hAnsi="Times New Roman"/>
          <w:sz w:val="28"/>
          <w:szCs w:val="28"/>
        </w:rPr>
        <w:t xml:space="preserve"> ала </w:t>
      </w:r>
      <w:proofErr w:type="spellStart"/>
      <w:r>
        <w:rPr>
          <w:rFonts w:ascii="Times New Roman" w:hAnsi="Times New Roman"/>
          <w:sz w:val="28"/>
          <w:szCs w:val="28"/>
        </w:rPr>
        <w:t>білу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қателіктерін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түсіну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0FA9771F" w14:textId="77777777" w:rsidR="00AE7331" w:rsidRDefault="00000000">
      <w:pPr>
        <w:pStyle w:val="Textbody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lastRenderedPageBreak/>
        <w:t>Әр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сатыға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сәйкес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тапсырмалар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Әр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сатының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мақсатына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сәйкес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белгілі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тапсырмалар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беріліп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оларды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орындау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барысында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қадамы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сатылары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/>
          <w:sz w:val="28"/>
          <w:szCs w:val="28"/>
        </w:rPr>
        <w:t>есептеледі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734B8E31" w14:textId="77777777" w:rsidR="00AE7331" w:rsidRDefault="00000000">
      <w:pPr>
        <w:pStyle w:val="Textbody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Мысалы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349AD4E7" w14:textId="77777777" w:rsidR="00AE7331" w:rsidRDefault="00000000">
      <w:pPr>
        <w:pStyle w:val="Textbody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қарым-қатынасты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жетілдіруге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арналған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тапсырмасы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достарымен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бөлісу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немесе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бірігіп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жасау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32E6795C" w14:textId="77777777" w:rsidR="00AE7331" w:rsidRDefault="00000000">
      <w:pPr>
        <w:pStyle w:val="Textbody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Эмоцияларды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басқаруға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арналған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тапсырмасы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ашуланған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кезде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тыныс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жаттығуларын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орындау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ECA9749" w14:textId="77777777" w:rsidR="00AE7331" w:rsidRDefault="00000000">
      <w:pPr>
        <w:pStyle w:val="Textbody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Өз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іс-әрекетіне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жауапкершілік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тапсырмасы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қателіктерін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мойындап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оларды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түзеу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жолдарын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іздеу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D1AB5B1" w14:textId="77777777" w:rsidR="00AE7331" w:rsidRDefault="00000000">
      <w:pPr>
        <w:pStyle w:val="Textbody"/>
        <w:numPr>
          <w:ilvl w:val="0"/>
          <w:numId w:val="3"/>
        </w:numPr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Әр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қадамды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бағалау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Әдістеме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кезінде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әрекеті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бағаланады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Бұл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бағалау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жасына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мінез-құлқына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эмоцияларына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дағдыларына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сәйкес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жүргізіледі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Әр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қадам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соңында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кері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байланыс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беріліп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болашақта</w:t>
      </w:r>
      <w:proofErr w:type="spellEnd"/>
      <w:r>
        <w:rPr>
          <w:rFonts w:ascii="Times New Roman" w:hAnsi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</w:rPr>
        <w:t>істеу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керектігі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ұсыныстар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жасалады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14B92FE7" w14:textId="77777777" w:rsidR="00AE7331" w:rsidRDefault="00000000">
      <w:pPr>
        <w:pStyle w:val="4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Әдістеменің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нәтижелері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тиімділігі</w:t>
      </w:r>
      <w:proofErr w:type="spellEnd"/>
    </w:p>
    <w:p w14:paraId="1F6F7A46" w14:textId="77777777" w:rsidR="00AE7331" w:rsidRDefault="00000000">
      <w:pPr>
        <w:pStyle w:val="Textbody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мінез-құлқындағы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өзгерістер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12B2A29A" w14:textId="77777777" w:rsidR="00AE7331" w:rsidRDefault="00000000">
      <w:pPr>
        <w:pStyle w:val="Textbody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Әдістеме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барысында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мінез-құлқында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өзгерістер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байқалды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Көптеген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эмоцияларымен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тиімді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түрде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істей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бастады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қарым-қатынас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дағдыларын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жетілдірді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өзіне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деген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сенімділігі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артты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6A14B93F" w14:textId="77777777" w:rsidR="00AE7331" w:rsidRDefault="00000000">
      <w:pPr>
        <w:pStyle w:val="Textbody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Қателіктер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қиындықтар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туындағанда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оларды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қабылдап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шешім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қабылдауда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белсенді</w:t>
      </w:r>
      <w:proofErr w:type="spellEnd"/>
      <w:r>
        <w:rPr>
          <w:rFonts w:ascii="Times New Roman" w:hAnsi="Times New Roman"/>
          <w:sz w:val="28"/>
          <w:szCs w:val="28"/>
        </w:rPr>
        <w:t xml:space="preserve"> бола </w:t>
      </w:r>
      <w:proofErr w:type="spellStart"/>
      <w:r>
        <w:rPr>
          <w:rFonts w:ascii="Times New Roman" w:hAnsi="Times New Roman"/>
          <w:sz w:val="28"/>
          <w:szCs w:val="28"/>
        </w:rPr>
        <w:t>бастады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381394C8" w14:textId="77777777" w:rsidR="00AE7331" w:rsidRDefault="00000000">
      <w:pPr>
        <w:pStyle w:val="Textbody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Әлеуметтік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дағдылардың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дамуы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623F8FE6" w14:textId="77777777" w:rsidR="00AE7331" w:rsidRDefault="00000000">
      <w:pPr>
        <w:pStyle w:val="Textbody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Әдістеме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барысында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бір-бірімен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қарым-қатынас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жасауда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көбірек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ашықтық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танытты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арасында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ынтымақтастық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нығайды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3B806331" w14:textId="77777777" w:rsidR="00AE7331" w:rsidRDefault="00000000">
      <w:pPr>
        <w:pStyle w:val="Textbody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жағынан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жақсы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дамыған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ойларын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білдіруге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топтық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тапсырмаларда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істеуге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дайын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болды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76A1336" w14:textId="77777777" w:rsidR="00AE7331" w:rsidRDefault="00000000">
      <w:pPr>
        <w:pStyle w:val="Textbody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Эмоционалды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даму</w:t>
      </w:r>
      <w:r>
        <w:rPr>
          <w:rFonts w:ascii="Times New Roman" w:hAnsi="Times New Roman"/>
          <w:sz w:val="28"/>
          <w:szCs w:val="28"/>
        </w:rPr>
        <w:t>:</w:t>
      </w:r>
    </w:p>
    <w:p w14:paraId="4B6FD23D" w14:textId="77777777" w:rsidR="00AE7331" w:rsidRDefault="00000000">
      <w:pPr>
        <w:pStyle w:val="Textbody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эмоцияларды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басқару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дағдылары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айтарлықтай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артты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Олар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өз-өзімен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істеп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ашуланған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кезде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тыныштандыру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әдістерін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қолданып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ортада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өздерін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жақсы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сезіне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бастады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1BE13CEA" w14:textId="77777777" w:rsidR="00AE7331" w:rsidRDefault="00000000">
      <w:pPr>
        <w:pStyle w:val="Textbody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Көптеген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эмоцияларын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бақылау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өз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әрекеттерін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бағалауды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үйренді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2AEA8CD0" w14:textId="77777777" w:rsidR="00AE7331" w:rsidRDefault="00000000">
      <w:pPr>
        <w:pStyle w:val="4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lastRenderedPageBreak/>
        <w:t>Қорытынды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және</w:t>
      </w:r>
      <w:proofErr w:type="spellEnd"/>
      <w:r>
        <w:rPr>
          <w:rStyle w:val="StrongEmphasis"/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ұсыныстар</w:t>
      </w:r>
      <w:proofErr w:type="spellEnd"/>
    </w:p>
    <w:p w14:paraId="0328DD0F" w14:textId="77777777" w:rsidR="00AE7331" w:rsidRDefault="00000000">
      <w:pPr>
        <w:pStyle w:val="Textbody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Қорытынды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51B54597" w14:textId="77777777" w:rsidR="00AE7331" w:rsidRDefault="00000000">
      <w:pPr>
        <w:pStyle w:val="Textbody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Баспалдақ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әдістемесі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мінез-құлқын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түзету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әлеуметтік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дағдыларын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дамыту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эмоцияларымен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жұмыс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істеу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барысында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тиімді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нәтиже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көрсетті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323B9417" w14:textId="77777777" w:rsidR="00AE7331" w:rsidRDefault="00000000">
      <w:pPr>
        <w:pStyle w:val="Textbody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Әдістемені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қолдану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барысында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әрекеттерін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бағалауды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дұрыс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әрекет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етуді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үйренді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Олардың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өзіне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деген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сенімі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артты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қиындықтармен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күресу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дағдылары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жетілді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32AD05DB" w14:textId="77777777" w:rsidR="00AE7331" w:rsidRDefault="00000000">
      <w:pPr>
        <w:pStyle w:val="Textbody"/>
        <w:jc w:val="both"/>
        <w:rPr>
          <w:rFonts w:hint="eastAsia"/>
        </w:rPr>
      </w:pPr>
      <w:proofErr w:type="spellStart"/>
      <w:r>
        <w:rPr>
          <w:rStyle w:val="StrongEmphasis"/>
          <w:rFonts w:ascii="Times New Roman" w:hAnsi="Times New Roman"/>
          <w:sz w:val="28"/>
          <w:szCs w:val="28"/>
        </w:rPr>
        <w:t>Ұсыныстар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32C671AF" w14:textId="77777777" w:rsidR="00AE7331" w:rsidRDefault="00000000">
      <w:pPr>
        <w:pStyle w:val="Textbody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Баспалдақ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әдістемесін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мектепке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дейінгі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және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бастауыш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мектеп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кезеңдерінде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жүйелі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түрде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қолдануды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жалғастыру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қажет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02041939" w14:textId="77777777" w:rsidR="00AE7331" w:rsidRDefault="00000000">
      <w:pPr>
        <w:pStyle w:val="Textbody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Әдістеме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барысында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әр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баланың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жеке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ерекшеліктері</w:t>
      </w:r>
      <w:proofErr w:type="spellEnd"/>
      <w:r>
        <w:rPr>
          <w:rFonts w:ascii="Times New Roman" w:hAnsi="Times New Roman"/>
          <w:sz w:val="28"/>
          <w:szCs w:val="28"/>
        </w:rPr>
        <w:t xml:space="preserve"> мен даму </w:t>
      </w:r>
      <w:proofErr w:type="spellStart"/>
      <w:r>
        <w:rPr>
          <w:rFonts w:ascii="Times New Roman" w:hAnsi="Times New Roman"/>
          <w:sz w:val="28"/>
          <w:szCs w:val="28"/>
        </w:rPr>
        <w:t>деңгейін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ескеру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маңызды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дамуындағы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өзгерістер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қиындықтарды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бақылап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оларды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түзету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үшін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арнайы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жаттығулар</w:t>
      </w:r>
      <w:proofErr w:type="spellEnd"/>
      <w:r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/>
          <w:sz w:val="28"/>
          <w:szCs w:val="28"/>
        </w:rPr>
        <w:t>тапсырмалар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дайындау</w:t>
      </w:r>
      <w:proofErr w:type="spellEnd"/>
      <w:r>
        <w:rPr>
          <w:rFonts w:ascii="Times New Roman" w:hAnsi="Times New Roman"/>
          <w:sz w:val="28"/>
          <w:szCs w:val="28"/>
        </w:rPr>
        <w:t xml:space="preserve"> керек.</w:t>
      </w:r>
    </w:p>
    <w:p w14:paraId="72486098" w14:textId="77777777" w:rsidR="00AE7331" w:rsidRDefault="00000000">
      <w:pPr>
        <w:pStyle w:val="Textbody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Әдістемені</w:t>
      </w:r>
      <w:proofErr w:type="spellEnd"/>
      <w:r>
        <w:rPr>
          <w:rFonts w:ascii="Times New Roman" w:hAnsi="Times New Roman"/>
          <w:sz w:val="28"/>
          <w:szCs w:val="28"/>
        </w:rPr>
        <w:t xml:space="preserve"> тек </w:t>
      </w:r>
      <w:proofErr w:type="spellStart"/>
      <w:r>
        <w:rPr>
          <w:rFonts w:ascii="Times New Roman" w:hAnsi="Times New Roman"/>
          <w:sz w:val="28"/>
          <w:szCs w:val="28"/>
        </w:rPr>
        <w:t>мектепте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ғана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емес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үйде</w:t>
      </w:r>
      <w:proofErr w:type="spellEnd"/>
      <w:r>
        <w:rPr>
          <w:rFonts w:ascii="Times New Roman" w:hAnsi="Times New Roman"/>
          <w:sz w:val="28"/>
          <w:szCs w:val="28"/>
        </w:rPr>
        <w:t xml:space="preserve"> де </w:t>
      </w:r>
      <w:proofErr w:type="spellStart"/>
      <w:r>
        <w:rPr>
          <w:rFonts w:ascii="Times New Roman" w:hAnsi="Times New Roman"/>
          <w:sz w:val="28"/>
          <w:szCs w:val="28"/>
        </w:rPr>
        <w:t>ата-аналармен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бірге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қолдануға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мүмкіндік</w:t>
      </w:r>
      <w:proofErr w:type="spellEnd"/>
      <w:r>
        <w:rPr>
          <w:rFonts w:ascii="Times New Roman" w:hAnsi="Times New Roman"/>
          <w:sz w:val="28"/>
          <w:szCs w:val="28"/>
        </w:rPr>
        <w:t xml:space="preserve"> беру. </w:t>
      </w:r>
      <w:proofErr w:type="spellStart"/>
      <w:r>
        <w:rPr>
          <w:rFonts w:ascii="Times New Roman" w:hAnsi="Times New Roman"/>
          <w:sz w:val="28"/>
          <w:szCs w:val="28"/>
        </w:rPr>
        <w:t>Осылайша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балалардың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жан-жақты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дамуына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ықпал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етуге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болады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5DAE8C99" w14:textId="77777777" w:rsidR="00AE7331" w:rsidRDefault="00AE7331">
      <w:pPr>
        <w:pStyle w:val="Textbody"/>
        <w:jc w:val="both"/>
        <w:rPr>
          <w:rFonts w:ascii="Times New Roman" w:hAnsi="Times New Roman"/>
          <w:sz w:val="28"/>
          <w:szCs w:val="28"/>
        </w:rPr>
      </w:pPr>
    </w:p>
    <w:sectPr w:rsidR="00AE7331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E10EF" w14:textId="77777777" w:rsidR="00281323" w:rsidRDefault="00281323">
      <w:pPr>
        <w:rPr>
          <w:rFonts w:hint="eastAsia"/>
        </w:rPr>
      </w:pPr>
      <w:r>
        <w:separator/>
      </w:r>
    </w:p>
  </w:endnote>
  <w:endnote w:type="continuationSeparator" w:id="0">
    <w:p w14:paraId="15591C12" w14:textId="77777777" w:rsidR="00281323" w:rsidRDefault="0028132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0C008" w14:textId="77777777" w:rsidR="00281323" w:rsidRDefault="0028132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FDBF3EB" w14:textId="77777777" w:rsidR="00281323" w:rsidRDefault="0028132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0736F"/>
    <w:multiLevelType w:val="multilevel"/>
    <w:tmpl w:val="7802582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7373523"/>
    <w:multiLevelType w:val="multilevel"/>
    <w:tmpl w:val="79B8081C"/>
    <w:lvl w:ilvl="0">
      <w:start w:val="1"/>
      <w:numFmt w:val="decimal"/>
      <w:lvlText w:val="%1."/>
      <w:lvlJc w:val="left"/>
      <w:pPr>
        <w:ind w:left="709" w:hanging="283"/>
      </w:p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2E1B7248"/>
    <w:multiLevelType w:val="multilevel"/>
    <w:tmpl w:val="1A9A05C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EA22666"/>
    <w:multiLevelType w:val="multilevel"/>
    <w:tmpl w:val="AA483E6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38343AB"/>
    <w:multiLevelType w:val="multilevel"/>
    <w:tmpl w:val="5BFEAB9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F6515CD"/>
    <w:multiLevelType w:val="multilevel"/>
    <w:tmpl w:val="04383D2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78C858D3"/>
    <w:multiLevelType w:val="multilevel"/>
    <w:tmpl w:val="B950A64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7B5709DF"/>
    <w:multiLevelType w:val="multilevel"/>
    <w:tmpl w:val="BA36597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943954991">
    <w:abstractNumId w:val="5"/>
  </w:num>
  <w:num w:numId="2" w16cid:durableId="738481312">
    <w:abstractNumId w:val="3"/>
  </w:num>
  <w:num w:numId="3" w16cid:durableId="1289434907">
    <w:abstractNumId w:val="1"/>
  </w:num>
  <w:num w:numId="4" w16cid:durableId="453210974">
    <w:abstractNumId w:val="0"/>
  </w:num>
  <w:num w:numId="5" w16cid:durableId="1452673944">
    <w:abstractNumId w:val="7"/>
  </w:num>
  <w:num w:numId="6" w16cid:durableId="1305162824">
    <w:abstractNumId w:val="6"/>
  </w:num>
  <w:num w:numId="7" w16cid:durableId="717509693">
    <w:abstractNumId w:val="4"/>
  </w:num>
  <w:num w:numId="8" w16cid:durableId="6384592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E7331"/>
    <w:rsid w:val="00281323"/>
    <w:rsid w:val="00915432"/>
    <w:rsid w:val="00AE7331"/>
    <w:rsid w:val="00F1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A0B2C"/>
  <w15:docId w15:val="{D76011B9-F43E-4A90-ADBE-405CEC454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4">
    <w:name w:val="heading 4"/>
    <w:basedOn w:val="Heading"/>
    <w:next w:val="Textbody"/>
    <w:uiPriority w:val="9"/>
    <w:unhideWhenUsed/>
    <w:qFormat/>
    <w:pPr>
      <w:spacing w:before="120"/>
      <w:outlineLvl w:val="3"/>
    </w:pPr>
    <w:rPr>
      <w:rFonts w:ascii="Liberation Serif" w:eastAsia="NSimSun" w:hAnsi="Liberation Serif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3623</Characters>
  <Application>Microsoft Office Word</Application>
  <DocSecurity>0</DocSecurity>
  <Lines>30</Lines>
  <Paragraphs>8</Paragraphs>
  <ScaleCrop>false</ScaleCrop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ARYSTAN IT GROUP</dc:creator>
  <cp:lastModifiedBy>ARYSTAN IT GROUP</cp:lastModifiedBy>
  <cp:revision>2</cp:revision>
  <dcterms:created xsi:type="dcterms:W3CDTF">2026-03-31T19:56:00Z</dcterms:created>
  <dcterms:modified xsi:type="dcterms:W3CDTF">2026-03-31T19:56:00Z</dcterms:modified>
</cp:coreProperties>
</file>