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B2DE" w14:textId="77777777" w:rsidR="00D96ACD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ұстаздық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қарым-қатынасындағы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кәсіби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икемділіктерін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бағалау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сауалнама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хаттамасы</w:t>
      </w:r>
      <w:proofErr w:type="spellEnd"/>
    </w:p>
    <w:p w14:paraId="64B7A485" w14:textId="77777777" w:rsidR="00D96ACD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Style w:val="StrongEmphasis"/>
          <w:rFonts w:ascii="Times New Roman" w:hAnsi="Times New Roman"/>
        </w:rPr>
        <w:t>Кіріспе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</w:t>
      </w:r>
      <w:proofErr w:type="spellEnd"/>
    </w:p>
    <w:p w14:paraId="742F7328" w14:textId="77777777" w:rsidR="00D96ACD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ұстаздардың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икемділіктерін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көрініс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табатын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негізгі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қабілеттері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анықтау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Сауалнама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нәтижелері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педагогтардың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тиімділігі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коммуникативті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жұмысқа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көзқарастары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ұстанымдары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зерттеледі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B61B480" w14:textId="77777777" w:rsidR="00D96ACD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Қолданылу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саласы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Мектепке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дейінгі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білім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/>
          <w:sz w:val="28"/>
          <w:szCs w:val="28"/>
        </w:rPr>
        <w:t>мекемелері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мектептер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білім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/>
          <w:sz w:val="28"/>
          <w:szCs w:val="28"/>
        </w:rPr>
        <w:t>ұйымдарының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ішкі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қызметін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бақылау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педагогтердің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жоспарлау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пайдаланылады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E566CCA" w14:textId="77777777" w:rsidR="00D96ACD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Style w:val="StrongEmphasis"/>
          <w:rFonts w:ascii="Times New Roman" w:hAnsi="Times New Roman"/>
        </w:rPr>
        <w:t>Сауалнама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құрылымы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және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әдіснамасы</w:t>
      </w:r>
      <w:proofErr w:type="spellEnd"/>
    </w:p>
    <w:p w14:paraId="64985680" w14:textId="77777777" w:rsidR="00D96ACD" w:rsidRDefault="00000000">
      <w:pPr>
        <w:pStyle w:val="Textbody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Сауалнама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педагогтердің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икемділіктері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шеберлігі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тәрбие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оқытудағы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бағаланды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Сауалнамаға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келесі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негізгі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тақырыптар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енгізілді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433B5387" w14:textId="77777777" w:rsidR="00D96ACD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Коммуникативті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дағдылар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Ұстаздар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тәрбиешілердің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ата-аналармен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әріптестерімен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6003284" w14:textId="77777777" w:rsidR="00D96ACD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Педагогикалық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тәжірибе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тәжірибе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теориялық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білімді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практикада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деңгейі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09ECEF0" w14:textId="77777777" w:rsidR="00D96ACD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әдістері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педагогикалық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тәсілдерді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шеберлігі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775B6FC" w14:textId="77777777" w:rsidR="00D96ACD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Кәсіби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даму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Өзінің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қызығушылық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жаңа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әдістемелер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технологияларды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меңгеруге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дайындық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9F9CDAC" w14:textId="77777777" w:rsidR="00D96ACD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Style w:val="StrongEmphasis"/>
          <w:rFonts w:ascii="Times New Roman" w:hAnsi="Times New Roman"/>
        </w:rPr>
        <w:t>Сауалнама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нәтижелері</w:t>
      </w:r>
      <w:proofErr w:type="spellEnd"/>
    </w:p>
    <w:p w14:paraId="4F53F715" w14:textId="77777777" w:rsidR="00D96ACD" w:rsidRDefault="00000000">
      <w:pPr>
        <w:pStyle w:val="4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3.1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Коммуникативті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дағдылар</w:t>
      </w:r>
      <w:proofErr w:type="spellEnd"/>
    </w:p>
    <w:p w14:paraId="633AB1ED" w14:textId="77777777" w:rsidR="00D96ACD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Жауаптар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5DC8AE02" w14:textId="77777777" w:rsidR="00D96ACD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ұстаздар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көбіне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ата-аналармен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әріптестерімен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оңай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табыса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Нәтижесінде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қарым-қатынастың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негізгі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бағыттары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асырылуда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Көптеген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респонденттер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тұлғалық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ерекшеліктеріне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назар </w:t>
      </w:r>
      <w:proofErr w:type="spellStart"/>
      <w:r>
        <w:rPr>
          <w:rFonts w:ascii="Times New Roman" w:hAnsi="Times New Roman"/>
          <w:sz w:val="28"/>
          <w:szCs w:val="28"/>
        </w:rPr>
        <w:t>аударамын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деп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жауап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берген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6C8658E" w14:textId="77777777" w:rsidR="00D96ACD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lastRenderedPageBreak/>
        <w:t>Кемшіліктер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Алайда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кейбір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ұстаздар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ата-аналармен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ашық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серіктестік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негізде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қиындық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туғызады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0ECE8D5" w14:textId="77777777" w:rsidR="00D96ACD" w:rsidRDefault="00000000">
      <w:pPr>
        <w:pStyle w:val="4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3.2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Педагогикалық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тәжірибе</w:t>
      </w:r>
      <w:proofErr w:type="spellEnd"/>
    </w:p>
    <w:p w14:paraId="1BACEAC1" w14:textId="77777777" w:rsidR="00D96ACD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Жауаптар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53B6AA81" w14:textId="77777777" w:rsidR="00D96ACD" w:rsidRDefault="00000000">
      <w:pPr>
        <w:pStyle w:val="Textbody"/>
        <w:numPr>
          <w:ilvl w:val="1"/>
          <w:numId w:val="4"/>
        </w:numPr>
        <w:rPr>
          <w:rFonts w:hint="eastAsia"/>
        </w:rPr>
      </w:pPr>
      <w:proofErr w:type="spellStart"/>
      <w:r>
        <w:rPr>
          <w:rFonts w:ascii="Times New Roman" w:hAnsi="Times New Roman"/>
          <w:sz w:val="28"/>
          <w:szCs w:val="28"/>
        </w:rPr>
        <w:t>Көптеген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респонденттер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өздерінің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педагогикалық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білімін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жүйелі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қолданатынын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жаңа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меңгеруге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тырысатынын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өткен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Әсіресе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жаңа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оқыту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пайдалануға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ұмтылатыны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байқалады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1B80BA4" w14:textId="77777777" w:rsidR="00D96ACD" w:rsidRDefault="00000000">
      <w:pPr>
        <w:pStyle w:val="Textbody"/>
        <w:numPr>
          <w:ilvl w:val="1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Кемшіліктер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Кейбір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педагогтер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қазіргі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педагогикалық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технологияларды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пайдалану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біршама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қиыншылықтар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тудырады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электронды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оқыту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құралдарын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инновациялық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әдістемелерді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тәжірибесі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төмен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CA35C9C" w14:textId="77777777" w:rsidR="00D96ACD" w:rsidRDefault="00000000">
      <w:pPr>
        <w:pStyle w:val="4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3.3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әдістері</w:t>
      </w:r>
      <w:proofErr w:type="spellEnd"/>
    </w:p>
    <w:p w14:paraId="122491D5" w14:textId="77777777" w:rsidR="00D96ACD" w:rsidRDefault="00000000">
      <w:pPr>
        <w:pStyle w:val="Textbody"/>
        <w:numPr>
          <w:ilvl w:val="0"/>
          <w:numId w:val="5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Жауаптар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FFB64F5" w14:textId="77777777" w:rsidR="00D96ACD" w:rsidRDefault="00000000">
      <w:pPr>
        <w:pStyle w:val="Textbody"/>
        <w:numPr>
          <w:ilvl w:val="1"/>
          <w:numId w:val="5"/>
        </w:numPr>
        <w:rPr>
          <w:rFonts w:hint="eastAsia"/>
        </w:rPr>
      </w:pPr>
      <w:proofErr w:type="spellStart"/>
      <w:r>
        <w:rPr>
          <w:rFonts w:ascii="Times New Roman" w:hAnsi="Times New Roman"/>
          <w:sz w:val="28"/>
          <w:szCs w:val="28"/>
        </w:rPr>
        <w:t>Ұстаздар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қарым-қатынастың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әртүрлі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әдістерін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қолданады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ішінде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ынтымақтастық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сенім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құрмет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сияқты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элементтер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A5CD6E9" w14:textId="77777777" w:rsidR="00D96ACD" w:rsidRDefault="00000000">
      <w:pPr>
        <w:pStyle w:val="Textbody"/>
        <w:numPr>
          <w:ilvl w:val="1"/>
          <w:numId w:val="5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Кемшіліктер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кейбір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интеллектіні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пайдаланбайды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нәтижесінде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байланыс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орнатуда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қиындықтар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туындайды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6AD5C32" w14:textId="77777777" w:rsidR="00D96ACD" w:rsidRDefault="00000000">
      <w:pPr>
        <w:pStyle w:val="4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3.4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Кәсіби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даму</w:t>
      </w:r>
    </w:p>
    <w:p w14:paraId="63B6C2CD" w14:textId="77777777" w:rsidR="00D96ACD" w:rsidRDefault="00000000">
      <w:pPr>
        <w:pStyle w:val="Textbody"/>
        <w:numPr>
          <w:ilvl w:val="0"/>
          <w:numId w:val="6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Жауаптар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755C2E1A" w14:textId="77777777" w:rsidR="00D96ACD" w:rsidRDefault="00000000">
      <w:pPr>
        <w:pStyle w:val="Textbody"/>
        <w:numPr>
          <w:ilvl w:val="1"/>
          <w:numId w:val="6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Кәсіби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дамуға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қызығушылық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педагогтердің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көпшілігінде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жоғары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деңгейде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байқалады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көпшілігі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әртүрлі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курстар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семинарларға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қатысып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өзінің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білімін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бағытталған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әрекеттер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жасауда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C619068" w14:textId="77777777" w:rsidR="00D96ACD" w:rsidRDefault="00000000">
      <w:pPr>
        <w:pStyle w:val="Textbody"/>
        <w:numPr>
          <w:ilvl w:val="1"/>
          <w:numId w:val="6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Кемшіліктер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Алайда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кейбір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ұстаздар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/>
          <w:sz w:val="28"/>
          <w:szCs w:val="28"/>
        </w:rPr>
        <w:t xml:space="preserve"> даму </w:t>
      </w:r>
      <w:proofErr w:type="spellStart"/>
      <w:r>
        <w:rPr>
          <w:rFonts w:ascii="Times New Roman" w:hAnsi="Times New Roman"/>
          <w:sz w:val="28"/>
          <w:szCs w:val="28"/>
        </w:rPr>
        <w:t>жолындағы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мүмкіндіктерін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жеткіліксіз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пайдаланатынын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жаңалықтарға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бейімделу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жолында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қиындықтар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кездесетінін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білдірген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5EDD473" w14:textId="77777777" w:rsidR="00D96ACD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4. </w:t>
      </w: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талдау</w:t>
      </w:r>
      <w:proofErr w:type="spellEnd"/>
    </w:p>
    <w:p w14:paraId="3FFC248E" w14:textId="77777777" w:rsidR="00D96ACD" w:rsidRDefault="00000000">
      <w:pPr>
        <w:pStyle w:val="Textbody"/>
        <w:numPr>
          <w:ilvl w:val="0"/>
          <w:numId w:val="7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Кәсіби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икемділіктердің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деңгейі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47134143" w14:textId="77777777" w:rsidR="00D96ACD" w:rsidRDefault="00000000">
      <w:pPr>
        <w:pStyle w:val="Textbody"/>
        <w:numPr>
          <w:ilvl w:val="1"/>
          <w:numId w:val="7"/>
        </w:numPr>
        <w:rPr>
          <w:rFonts w:hint="eastAsia"/>
        </w:rPr>
      </w:pPr>
      <w:proofErr w:type="spellStart"/>
      <w:r>
        <w:rPr>
          <w:rFonts w:ascii="Times New Roman" w:hAnsi="Times New Roman"/>
          <w:sz w:val="28"/>
          <w:szCs w:val="28"/>
        </w:rPr>
        <w:t>Жалпы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сауалнама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нәтижелері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ұстаздардың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кәсіби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икемділіктері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орташа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деңгейде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байқалады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әріптестерімен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педагогикалық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пайдалану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қызығушылық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танытуда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нәтижелер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көрсетуде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8BB93D6" w14:textId="77777777" w:rsidR="00D96ACD" w:rsidRDefault="00000000">
      <w:pPr>
        <w:pStyle w:val="Textbody"/>
        <w:numPr>
          <w:ilvl w:val="1"/>
          <w:numId w:val="7"/>
        </w:numPr>
        <w:rPr>
          <w:rFonts w:hint="eastAsia"/>
        </w:rPr>
      </w:pPr>
      <w:proofErr w:type="spellStart"/>
      <w:r>
        <w:rPr>
          <w:rFonts w:ascii="Times New Roman" w:hAnsi="Times New Roman"/>
          <w:sz w:val="28"/>
          <w:szCs w:val="28"/>
        </w:rPr>
        <w:t>Алайда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кейбір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педагогтарда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қазіргі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педагогикалық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әдістемелерді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пайдалану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деңгейі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эмоциялық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интеллектіні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меңгермеу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мәселелері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туындауда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F23532E" w14:textId="77777777" w:rsidR="00D96ACD" w:rsidRDefault="00000000">
      <w:pPr>
        <w:pStyle w:val="Textbody"/>
        <w:numPr>
          <w:ilvl w:val="0"/>
          <w:numId w:val="7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Кемшіліктер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693AEEC4" w14:textId="77777777" w:rsidR="00D96ACD" w:rsidRDefault="00000000">
      <w:pPr>
        <w:pStyle w:val="Textbody"/>
        <w:numPr>
          <w:ilvl w:val="1"/>
          <w:numId w:val="7"/>
        </w:numPr>
        <w:rPr>
          <w:rFonts w:hint="eastAsia"/>
        </w:rPr>
      </w:pPr>
      <w:proofErr w:type="spellStart"/>
      <w:r>
        <w:rPr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ұстаздардың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кейбіреулері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жаңа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технологияларды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пайдалану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кәсіби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дамуға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бағытталған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әрекеттерін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толықтай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жүзеге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асыра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алмайды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4E6B3FE" w14:textId="77777777" w:rsidR="00D96ACD" w:rsidRDefault="00000000">
      <w:pPr>
        <w:pStyle w:val="Textbody"/>
        <w:numPr>
          <w:ilvl w:val="1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Эмоциялық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интеллектіні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жетілдіру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қажеттілігі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байқалады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193C221" w14:textId="77777777" w:rsidR="00D96ACD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5. </w:t>
      </w:r>
      <w:proofErr w:type="spellStart"/>
      <w:r>
        <w:rPr>
          <w:rStyle w:val="StrongEmphasis"/>
          <w:rFonts w:ascii="Times New Roman" w:hAnsi="Times New Roman"/>
        </w:rPr>
        <w:t>Ұсыныстар</w:t>
      </w:r>
      <w:proofErr w:type="spellEnd"/>
    </w:p>
    <w:p w14:paraId="4C8B684B" w14:textId="77777777" w:rsidR="00D96ACD" w:rsidRDefault="00000000">
      <w:pPr>
        <w:pStyle w:val="Textbody"/>
        <w:numPr>
          <w:ilvl w:val="0"/>
          <w:numId w:val="8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Педагогикалық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технологияларды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меңгеру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B2CEC46" w14:textId="77777777" w:rsidR="00D96ACD" w:rsidRDefault="00000000">
      <w:pPr>
        <w:pStyle w:val="Textbody"/>
        <w:numPr>
          <w:ilvl w:val="1"/>
          <w:numId w:val="8"/>
        </w:numPr>
        <w:rPr>
          <w:rFonts w:hint="eastAsia"/>
        </w:rPr>
      </w:pPr>
      <w:proofErr w:type="spellStart"/>
      <w:r>
        <w:rPr>
          <w:rFonts w:ascii="Times New Roman" w:hAnsi="Times New Roman"/>
          <w:sz w:val="28"/>
          <w:szCs w:val="28"/>
        </w:rPr>
        <w:t>Ұстаздар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тәрбиешілердің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қазіргі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заманғы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оқыту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әдістері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технологияларын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меңгеруге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бағытталған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тренингтер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курстар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ұсынылады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57109E8" w14:textId="77777777" w:rsidR="00D96ACD" w:rsidRDefault="00000000">
      <w:pPr>
        <w:pStyle w:val="Textbody"/>
        <w:numPr>
          <w:ilvl w:val="1"/>
          <w:numId w:val="8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Электронды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оқыту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құралдары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жаңа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педагогикалық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технологияларды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қатысты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оқыту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бағдарламаларына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көңіл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C95BFE7" w14:textId="77777777" w:rsidR="00D96ACD" w:rsidRDefault="00000000">
      <w:pPr>
        <w:pStyle w:val="Textbody"/>
        <w:numPr>
          <w:ilvl w:val="0"/>
          <w:numId w:val="8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Эмоциялық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интеллектіні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7EFEAB8" w14:textId="77777777" w:rsidR="00D96ACD" w:rsidRDefault="00000000">
      <w:pPr>
        <w:pStyle w:val="Textbody"/>
        <w:numPr>
          <w:ilvl w:val="1"/>
          <w:numId w:val="8"/>
        </w:numPr>
        <w:rPr>
          <w:rFonts w:hint="eastAsia"/>
        </w:rPr>
      </w:pPr>
      <w:proofErr w:type="spellStart"/>
      <w:r>
        <w:rPr>
          <w:rFonts w:ascii="Times New Roman" w:hAnsi="Times New Roman"/>
          <w:sz w:val="28"/>
          <w:szCs w:val="28"/>
        </w:rPr>
        <w:t>Эмоциялық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интеллектіні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педагогтарға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тренингтер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өткізу</w:t>
      </w:r>
      <w:proofErr w:type="spellEnd"/>
      <w:r>
        <w:rPr>
          <w:rFonts w:ascii="Times New Roman" w:hAnsi="Times New Roman"/>
          <w:sz w:val="28"/>
          <w:szCs w:val="28"/>
        </w:rPr>
        <w:t xml:space="preserve"> керек.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ата-аналармен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әріптестерімен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жетілдіруге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көмектеседі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A0C5A9A" w14:textId="77777777" w:rsidR="00D96ACD" w:rsidRDefault="00000000">
      <w:pPr>
        <w:pStyle w:val="Textbody"/>
        <w:numPr>
          <w:ilvl w:val="0"/>
          <w:numId w:val="8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Кәсіби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даму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жоспарлары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76FCA3E7" w14:textId="77777777" w:rsidR="00D96ACD" w:rsidRDefault="00000000">
      <w:pPr>
        <w:pStyle w:val="Textbody"/>
        <w:numPr>
          <w:ilvl w:val="1"/>
          <w:numId w:val="8"/>
        </w:numPr>
        <w:rPr>
          <w:rFonts w:hint="eastAsia"/>
        </w:rPr>
      </w:pP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кәсіби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даму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жоспарын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ұсынамыз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жоспарда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өзгерістер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жаңалықтарға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бейімделу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қажеттілігі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айқын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көрсетілуі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тиіс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528CC94" w14:textId="77777777" w:rsidR="00D96ACD" w:rsidRDefault="00000000">
      <w:pPr>
        <w:pStyle w:val="Textbody"/>
        <w:numPr>
          <w:ilvl w:val="0"/>
          <w:numId w:val="8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93D26C1" w14:textId="77777777" w:rsidR="00D96ACD" w:rsidRDefault="00000000">
      <w:pPr>
        <w:pStyle w:val="Textbody"/>
        <w:numPr>
          <w:ilvl w:val="1"/>
          <w:numId w:val="8"/>
        </w:numPr>
        <w:rPr>
          <w:rFonts w:hint="eastAsia"/>
        </w:rPr>
      </w:pPr>
      <w:proofErr w:type="spellStart"/>
      <w:r>
        <w:rPr>
          <w:rFonts w:ascii="Times New Roman" w:hAnsi="Times New Roman"/>
          <w:sz w:val="28"/>
          <w:szCs w:val="28"/>
        </w:rPr>
        <w:t>Ұстаздар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тәрбиешілердің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семинарлар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топтарын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ұсынылады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байланыс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орнатудағы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шеберлігін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A047D8C" w14:textId="77777777" w:rsidR="00D96ACD" w:rsidRDefault="00000000">
      <w:pPr>
        <w:pStyle w:val="Textbody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хаттама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ұстаздардың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икемділіктерін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негізінде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ұсыныстар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түзетулер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енгізілді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Педагогтардың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біліктілігін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жүйелі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9514FFA" w14:textId="77777777" w:rsidR="00D96ACD" w:rsidRDefault="00D96ACD">
      <w:pPr>
        <w:pStyle w:val="Standard"/>
        <w:rPr>
          <w:rFonts w:ascii="Times New Roman" w:hAnsi="Times New Roman"/>
          <w:sz w:val="28"/>
          <w:szCs w:val="28"/>
        </w:rPr>
      </w:pPr>
    </w:p>
    <w:sectPr w:rsidR="00D96AC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C269" w14:textId="77777777" w:rsidR="002B546C" w:rsidRDefault="002B546C">
      <w:pPr>
        <w:rPr>
          <w:rFonts w:hint="eastAsia"/>
        </w:rPr>
      </w:pPr>
      <w:r>
        <w:separator/>
      </w:r>
    </w:p>
  </w:endnote>
  <w:endnote w:type="continuationSeparator" w:id="0">
    <w:p w14:paraId="4137D137" w14:textId="77777777" w:rsidR="002B546C" w:rsidRDefault="002B54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E328E" w14:textId="77777777" w:rsidR="002B546C" w:rsidRDefault="002B546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FA223FF" w14:textId="77777777" w:rsidR="002B546C" w:rsidRDefault="002B546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F2E9F"/>
    <w:multiLevelType w:val="multilevel"/>
    <w:tmpl w:val="B0D6A8FC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20B5025B"/>
    <w:multiLevelType w:val="multilevel"/>
    <w:tmpl w:val="15BE8524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4FCD25C5"/>
    <w:multiLevelType w:val="multilevel"/>
    <w:tmpl w:val="3CC0056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63F87D18"/>
    <w:multiLevelType w:val="multilevel"/>
    <w:tmpl w:val="A66ADCB4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66E8154E"/>
    <w:multiLevelType w:val="multilevel"/>
    <w:tmpl w:val="2A5C87E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6E451B23"/>
    <w:multiLevelType w:val="multilevel"/>
    <w:tmpl w:val="8A766F1E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6ED824D2"/>
    <w:multiLevelType w:val="multilevel"/>
    <w:tmpl w:val="8430917E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74134F9E"/>
    <w:multiLevelType w:val="multilevel"/>
    <w:tmpl w:val="30384524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267419369">
    <w:abstractNumId w:val="3"/>
  </w:num>
  <w:num w:numId="2" w16cid:durableId="701444490">
    <w:abstractNumId w:val="0"/>
  </w:num>
  <w:num w:numId="3" w16cid:durableId="1156721863">
    <w:abstractNumId w:val="2"/>
  </w:num>
  <w:num w:numId="4" w16cid:durableId="1872111945">
    <w:abstractNumId w:val="7"/>
  </w:num>
  <w:num w:numId="5" w16cid:durableId="615479063">
    <w:abstractNumId w:val="1"/>
  </w:num>
  <w:num w:numId="6" w16cid:durableId="261034187">
    <w:abstractNumId w:val="4"/>
  </w:num>
  <w:num w:numId="7" w16cid:durableId="512495873">
    <w:abstractNumId w:val="5"/>
  </w:num>
  <w:num w:numId="8" w16cid:durableId="184369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96ACD"/>
    <w:rsid w:val="002B546C"/>
    <w:rsid w:val="006B1173"/>
    <w:rsid w:val="00D01966"/>
    <w:rsid w:val="00D9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32E1"/>
  <w15:docId w15:val="{6B997A55-A94F-4463-A409-D331FCA7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ARYSTAN IT GROUP</dc:creator>
  <cp:lastModifiedBy>ARYSTAN IT GROUP</cp:lastModifiedBy>
  <cp:revision>2</cp:revision>
  <dcterms:created xsi:type="dcterms:W3CDTF">2026-03-31T19:59:00Z</dcterms:created>
  <dcterms:modified xsi:type="dcterms:W3CDTF">2026-03-31T19:59:00Z</dcterms:modified>
</cp:coreProperties>
</file>