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9D34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қиындығы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жұмыстары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. Жеке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хаттамасы</w:t>
      </w:r>
      <w:proofErr w:type="spellEnd"/>
    </w:p>
    <w:p w14:paraId="04569528" w14:textId="77777777" w:rsidR="007635DB" w:rsidRDefault="007635DB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8A4DB07" w14:textId="77777777" w:rsidR="007635DB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Style w:val="StrongEmphasis"/>
          <w:rFonts w:ascii="Times New Roman" w:hAnsi="Times New Roman" w:cs="Times New Roman"/>
        </w:rPr>
        <w:t>Кіріспе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бөлім</w:t>
      </w:r>
      <w:proofErr w:type="spellEnd"/>
    </w:p>
    <w:p w14:paraId="37735790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EF2F5BE" w14:textId="77777777" w:rsidR="007635D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бар)</w:t>
      </w:r>
    </w:p>
    <w:p w14:paraId="29CA7056" w14:textId="77777777" w:rsidR="007635D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4465D0" w14:textId="77777777" w:rsidR="007635DB" w:rsidRDefault="007635DB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902BCD9" w14:textId="77777777" w:rsidR="007635DB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Style w:val="StrongEmphasis"/>
          <w:rFonts w:ascii="Times New Roman" w:hAnsi="Times New Roman" w:cs="Times New Roman"/>
        </w:rPr>
        <w:t>Қаралған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мәселелер</w:t>
      </w:r>
      <w:proofErr w:type="spellEnd"/>
    </w:p>
    <w:p w14:paraId="191393F8" w14:textId="77777777" w:rsidR="007635DB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негізгі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мінез-құлық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F206158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Ашу, агрессия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айқайлау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43350D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реакциялар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қорқыныш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ашуланшақтық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сенімсіздік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05570386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ұстаудағы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62EF050" w14:textId="77777777" w:rsidR="007635DB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жұмысын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жүргізудің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маңызы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1C61597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370452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4AD75B1" w14:textId="77777777" w:rsidR="007635DB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Өз-өзіне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D88BEC0" w14:textId="77777777" w:rsidR="007635DB" w:rsidRDefault="007635DB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520A8F1C" w14:textId="77777777" w:rsidR="007635DB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3. </w:t>
      </w:r>
      <w:r>
        <w:rPr>
          <w:rStyle w:val="StrongEmphasis"/>
          <w:rFonts w:ascii="Times New Roman" w:hAnsi="Times New Roman" w:cs="Times New Roman"/>
        </w:rPr>
        <w:t xml:space="preserve">Жеке </w:t>
      </w:r>
      <w:proofErr w:type="spellStart"/>
      <w:r>
        <w:rPr>
          <w:rStyle w:val="StrongEmphasis"/>
          <w:rFonts w:ascii="Times New Roman" w:hAnsi="Times New Roman" w:cs="Times New Roman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барысында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қолданылған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әдістер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 w:cs="Times New Roman"/>
        </w:rPr>
        <w:t>жаттығулар</w:t>
      </w:r>
      <w:proofErr w:type="spellEnd"/>
    </w:p>
    <w:p w14:paraId="7A210A52" w14:textId="77777777" w:rsidR="007635DB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Менің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сезімдерім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14:paraId="6095F43B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3C772CB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реніш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қорқыныш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карточкалармен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сезінгенін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8BBD26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жетістіктер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агрессияны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E427C2" w14:textId="77777777" w:rsidR="007635DB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Тыныштық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сәті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14:paraId="77D605DB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тыныштығын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төмендету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AB8E3A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орындығына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жайғасып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елестету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серуендеу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жағалауында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187C4806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тыныштану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қабілеттері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сезініп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E3D8CE" w14:textId="77777777" w:rsidR="007635DB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сәтті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шешу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14:paraId="2A0153BE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F67213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ашулану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достарымен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келіспеушілік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82F267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мінез-құлқын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9A5FC4" w14:textId="77777777" w:rsidR="007635DB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«Мен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менің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әлемім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14:paraId="2B58AFE8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461189F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қарындаштар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жақындарын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қызықтыратын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нәрселерді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аяқтаған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BFA4E3A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сезімдері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97BEF7" w14:textId="77777777" w:rsidR="007635DB" w:rsidRDefault="007635DB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485F6E7" w14:textId="77777777" w:rsidR="007635DB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Style w:val="StrongEmphasis"/>
          <w:rFonts w:ascii="Times New Roman" w:hAnsi="Times New Roman" w:cs="Times New Roman"/>
        </w:rPr>
        <w:t>Қорытынды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және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ұсыныстар</w:t>
      </w:r>
      <w:proofErr w:type="spellEnd"/>
    </w:p>
    <w:p w14:paraId="725DC86B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Жеке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нәтижесі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меңгерді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DE9C2C" w14:textId="77777777" w:rsidR="007635DB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119FBA9" w14:textId="77777777" w:rsidR="007635DB" w:rsidRDefault="00000000">
      <w:pPr>
        <w:pStyle w:val="Textbody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Психосергіту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апталық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сессиялар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D8344C" w14:textId="77777777" w:rsidR="007635DB" w:rsidRDefault="00000000">
      <w:pPr>
        <w:pStyle w:val="Textbody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мінез-құлқын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ескеріп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5B2066" w14:textId="77777777" w:rsidR="007635DB" w:rsidRDefault="00000000">
      <w:pPr>
        <w:pStyle w:val="Textbody"/>
        <w:numPr>
          <w:ilvl w:val="1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BF6D7B9" w14:textId="77777777" w:rsidR="007635DB" w:rsidRDefault="007635DB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27BEB8FD" w14:textId="77777777" w:rsidR="007635DB" w:rsidRDefault="007635DB">
      <w:pPr>
        <w:pStyle w:val="Standard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sectPr w:rsidR="007635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B61B" w14:textId="77777777" w:rsidR="00451BA2" w:rsidRDefault="00451BA2">
      <w:pPr>
        <w:rPr>
          <w:rFonts w:hint="eastAsia"/>
        </w:rPr>
      </w:pPr>
      <w:r>
        <w:separator/>
      </w:r>
    </w:p>
  </w:endnote>
  <w:endnote w:type="continuationSeparator" w:id="0">
    <w:p w14:paraId="0D236077" w14:textId="77777777" w:rsidR="00451BA2" w:rsidRDefault="00451B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1319" w14:textId="77777777" w:rsidR="00451BA2" w:rsidRDefault="00451B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2DFAB8D" w14:textId="77777777" w:rsidR="00451BA2" w:rsidRDefault="00451BA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9511E"/>
    <w:multiLevelType w:val="multilevel"/>
    <w:tmpl w:val="5F4EA5A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62C31648"/>
    <w:multiLevelType w:val="multilevel"/>
    <w:tmpl w:val="DD8E50D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EE50AF7"/>
    <w:multiLevelType w:val="multilevel"/>
    <w:tmpl w:val="B804E1FC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1381393142">
    <w:abstractNumId w:val="0"/>
  </w:num>
  <w:num w:numId="2" w16cid:durableId="242685474">
    <w:abstractNumId w:val="1"/>
  </w:num>
  <w:num w:numId="3" w16cid:durableId="99688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35DB"/>
    <w:rsid w:val="00451BA2"/>
    <w:rsid w:val="00670B9E"/>
    <w:rsid w:val="007635DB"/>
    <w:rsid w:val="00C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5F6B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2026-04-01T11:52:00Z</dcterms:created>
  <dcterms:modified xsi:type="dcterms:W3CDTF">2026-04-01T11:52:00Z</dcterms:modified>
</cp:coreProperties>
</file>