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B5305" w14:textId="77777777" w:rsidR="004966FC" w:rsidRDefault="004966FC">
      <w:pPr>
        <w:pStyle w:val="Textbody"/>
        <w:spacing w:after="0" w:line="0" w:lineRule="atLeast"/>
        <w:rPr>
          <w:rFonts w:ascii="Times New Roman" w:hAnsi="Times New Roman"/>
          <w:sz w:val="28"/>
          <w:szCs w:val="28"/>
        </w:rPr>
      </w:pPr>
    </w:p>
    <w:p w14:paraId="3C4C95F2" w14:textId="77777777" w:rsidR="004966FC" w:rsidRDefault="00000000">
      <w:pPr>
        <w:pStyle w:val="3"/>
        <w:spacing w:before="0" w:after="0" w:line="0" w:lineRule="atLeast"/>
        <w:rPr>
          <w:rFonts w:hint="eastAsia"/>
        </w:rPr>
      </w:pPr>
      <w:r>
        <w:rPr>
          <w:rStyle w:val="StrongEmphasis"/>
          <w:rFonts w:ascii="Times New Roman" w:hAnsi="Times New Roman"/>
        </w:rPr>
        <w:t xml:space="preserve">1. </w:t>
      </w:r>
      <w:proofErr w:type="spellStart"/>
      <w:r>
        <w:rPr>
          <w:rStyle w:val="StrongEmphasis"/>
          <w:rFonts w:ascii="Times New Roman" w:hAnsi="Times New Roman"/>
        </w:rPr>
        <w:t>Құм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терапиясы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</w:p>
    <w:p w14:paraId="6121486B" w14:textId="77777777" w:rsidR="004966FC" w:rsidRDefault="00000000">
      <w:pPr>
        <w:pStyle w:val="4"/>
        <w:spacing w:before="0" w:after="0" w:line="0" w:lineRule="atLeast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Кіріспе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бөлім</w:t>
      </w:r>
      <w:proofErr w:type="spellEnd"/>
    </w:p>
    <w:p w14:paraId="54E4131A" w14:textId="77777777" w:rsidR="004966FC" w:rsidRDefault="00000000">
      <w:pPr>
        <w:pStyle w:val="Textbody"/>
        <w:spacing w:after="0" w:line="0" w:lineRule="atLeast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Тақырыбы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Құм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терапиясы</w:t>
      </w:r>
      <w:proofErr w:type="spellEnd"/>
    </w:p>
    <w:p w14:paraId="4CBDAB4E" w14:textId="77777777" w:rsidR="004966FC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Қатысушылар</w:t>
      </w:r>
      <w:proofErr w:type="spellEnd"/>
      <w:r>
        <w:rPr>
          <w:rFonts w:ascii="Times New Roman" w:hAnsi="Times New Roman"/>
          <w:sz w:val="28"/>
          <w:szCs w:val="28"/>
        </w:rPr>
        <w:t xml:space="preserve">: Психолог, </w:t>
      </w:r>
      <w:proofErr w:type="spellStart"/>
      <w:r>
        <w:rPr>
          <w:rFonts w:ascii="Times New Roman" w:hAnsi="Times New Roman"/>
          <w:sz w:val="28"/>
          <w:szCs w:val="28"/>
        </w:rPr>
        <w:t>тәрбиешілер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ортаңғы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ересек</w:t>
      </w:r>
      <w:proofErr w:type="spellEnd"/>
      <w:r>
        <w:rPr>
          <w:rFonts w:ascii="Times New Roman" w:hAnsi="Times New Roman"/>
          <w:sz w:val="28"/>
          <w:szCs w:val="28"/>
        </w:rPr>
        <w:t xml:space="preserve"> топ).</w:t>
      </w:r>
    </w:p>
    <w:p w14:paraId="2361A787" w14:textId="77777777" w:rsidR="004966FC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ішкі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эмоциялары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сезімдерін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сыртқа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шығаруға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қорқыныштары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күйзелістерін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жеңуге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көмектесу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реттеу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464B7DD" w14:textId="77777777" w:rsidR="004966FC" w:rsidRDefault="00000000">
      <w:pPr>
        <w:pStyle w:val="4"/>
        <w:spacing w:before="0" w:after="0" w:line="0" w:lineRule="atLeast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Қаралған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мәселелер</w:t>
      </w:r>
      <w:proofErr w:type="spellEnd"/>
    </w:p>
    <w:p w14:paraId="56EE809C" w14:textId="77777777" w:rsidR="004966FC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Эмоционалдық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және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психологиялық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жағдай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күйін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анықтап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терең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сезімдеріне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көңіл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бөлу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6C8CD19" w14:textId="77777777" w:rsidR="004966FC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Құм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терапиясының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мақсаты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әдісінің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маңызы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сезімдерін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білдіруге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мүмкіндік</w:t>
      </w:r>
      <w:proofErr w:type="spellEnd"/>
      <w:r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ішкі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әлемін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070E531" w14:textId="77777777" w:rsidR="004966FC" w:rsidRDefault="00000000">
      <w:pPr>
        <w:pStyle w:val="4"/>
        <w:spacing w:before="0" w:after="0" w:line="0" w:lineRule="atLeast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Өткізілген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жұмыс</w:t>
      </w:r>
      <w:proofErr w:type="spellEnd"/>
    </w:p>
    <w:p w14:paraId="7615499C" w14:textId="77777777" w:rsidR="004966FC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Құм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терапиясын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өткізу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әдісі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құммен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арналған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арнайы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табақшалар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түрлі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фигуралар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ұсынылды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Әр</w:t>
      </w:r>
      <w:proofErr w:type="spellEnd"/>
      <w:r>
        <w:rPr>
          <w:rFonts w:ascii="Times New Roman" w:hAnsi="Times New Roman"/>
          <w:sz w:val="28"/>
          <w:szCs w:val="28"/>
        </w:rPr>
        <w:t xml:space="preserve"> бала </w:t>
      </w:r>
      <w:proofErr w:type="spellStart"/>
      <w:r>
        <w:rPr>
          <w:rFonts w:ascii="Times New Roman" w:hAnsi="Times New Roman"/>
          <w:sz w:val="28"/>
          <w:szCs w:val="28"/>
        </w:rPr>
        <w:t>құм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әлемін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қорқыныштар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армандарын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бейнеледі</w:t>
      </w:r>
      <w:proofErr w:type="spellEnd"/>
      <w:r>
        <w:rPr>
          <w:rFonts w:ascii="Times New Roman" w:hAnsi="Times New Roman"/>
          <w:sz w:val="28"/>
          <w:szCs w:val="28"/>
        </w:rPr>
        <w:t xml:space="preserve">. Психолог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ойлары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сезімдерін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тыңдап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көмектесті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9B5EA72" w14:textId="77777777" w:rsidR="004966FC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сезімдерін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еркін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білдіріп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ішкі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күйзелістерін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жеңе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Құм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терапиясы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эмоционалдық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сауықтыруға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ықпал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етті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2EFEC28" w14:textId="77777777" w:rsidR="004966FC" w:rsidRDefault="00000000">
      <w:pPr>
        <w:pStyle w:val="4"/>
        <w:spacing w:before="0" w:after="0" w:line="0" w:lineRule="atLeast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және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ұсыныстар</w:t>
      </w:r>
      <w:proofErr w:type="spellEnd"/>
    </w:p>
    <w:p w14:paraId="0943A515" w14:textId="77777777" w:rsidR="004966FC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Нәтиже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психологиялық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жақсарды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Құм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терапиясы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өз-өзін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түсіну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қабылдауына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ықпал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етті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320D559" w14:textId="77777777" w:rsidR="004966FC" w:rsidRDefault="00000000">
      <w:pPr>
        <w:pStyle w:val="Textbody"/>
        <w:spacing w:after="0" w:line="0" w:lineRule="atLeast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Ұсыныс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Құм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терапиясын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өткізіп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ішкі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әлемін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сезімдерін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реттеу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мақсатында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тұрақты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түрде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DA56C15" w14:textId="77777777" w:rsidR="004966FC" w:rsidRDefault="004966FC">
      <w:pPr>
        <w:pStyle w:val="3"/>
        <w:spacing w:before="0" w:after="0" w:line="0" w:lineRule="atLeast"/>
        <w:rPr>
          <w:rFonts w:hint="eastAsia"/>
        </w:rPr>
      </w:pPr>
    </w:p>
    <w:p w14:paraId="6E3036AC" w14:textId="77777777" w:rsidR="004966FC" w:rsidRDefault="004966FC">
      <w:pPr>
        <w:pStyle w:val="3"/>
        <w:spacing w:before="0" w:after="0" w:line="0" w:lineRule="atLeast"/>
        <w:rPr>
          <w:rFonts w:hint="eastAsia"/>
        </w:rPr>
      </w:pPr>
    </w:p>
    <w:p w14:paraId="4AAE5B8C" w14:textId="77777777" w:rsidR="004966FC" w:rsidRDefault="004966FC">
      <w:pPr>
        <w:pStyle w:val="3"/>
        <w:spacing w:before="0" w:after="0" w:line="0" w:lineRule="atLeast"/>
        <w:rPr>
          <w:rFonts w:hint="eastAsia"/>
        </w:rPr>
      </w:pPr>
    </w:p>
    <w:p w14:paraId="1DFAD577" w14:textId="77777777" w:rsidR="004966FC" w:rsidRDefault="004966FC">
      <w:pPr>
        <w:pStyle w:val="3"/>
        <w:spacing w:before="0" w:after="0" w:line="0" w:lineRule="atLeast"/>
        <w:rPr>
          <w:rFonts w:hint="eastAsia"/>
        </w:rPr>
      </w:pPr>
    </w:p>
    <w:p w14:paraId="3ADBF446" w14:textId="77777777" w:rsidR="004966FC" w:rsidRDefault="004966FC">
      <w:pPr>
        <w:pStyle w:val="3"/>
        <w:spacing w:before="0" w:after="0" w:line="0" w:lineRule="atLeast"/>
        <w:rPr>
          <w:rFonts w:hint="eastAsia"/>
        </w:rPr>
      </w:pPr>
    </w:p>
    <w:p w14:paraId="2336E431" w14:textId="77777777" w:rsidR="004966FC" w:rsidRDefault="004966FC">
      <w:pPr>
        <w:pStyle w:val="3"/>
        <w:spacing w:before="0" w:after="0" w:line="0" w:lineRule="atLeast"/>
        <w:rPr>
          <w:rFonts w:hint="eastAsia"/>
        </w:rPr>
      </w:pPr>
    </w:p>
    <w:p w14:paraId="0BDCFF93" w14:textId="77777777" w:rsidR="004966FC" w:rsidRDefault="004966FC">
      <w:pPr>
        <w:pStyle w:val="3"/>
        <w:spacing w:before="0" w:after="0" w:line="0" w:lineRule="atLeast"/>
        <w:rPr>
          <w:rFonts w:hint="eastAsia"/>
        </w:rPr>
      </w:pPr>
    </w:p>
    <w:p w14:paraId="384560BA" w14:textId="77777777" w:rsidR="004966FC" w:rsidRDefault="004966FC">
      <w:pPr>
        <w:pStyle w:val="3"/>
        <w:spacing w:before="0" w:after="0" w:line="0" w:lineRule="atLeast"/>
        <w:rPr>
          <w:rFonts w:hint="eastAsia"/>
        </w:rPr>
      </w:pPr>
    </w:p>
    <w:p w14:paraId="589C8D7F" w14:textId="77777777" w:rsidR="004966FC" w:rsidRDefault="004966FC">
      <w:pPr>
        <w:pStyle w:val="3"/>
        <w:spacing w:before="0" w:after="0" w:line="0" w:lineRule="atLeast"/>
        <w:rPr>
          <w:rFonts w:hint="eastAsia"/>
        </w:rPr>
      </w:pPr>
    </w:p>
    <w:p w14:paraId="08ED1762" w14:textId="77777777" w:rsidR="004966FC" w:rsidRDefault="004966FC">
      <w:pPr>
        <w:pStyle w:val="3"/>
        <w:spacing w:before="0" w:after="0" w:line="0" w:lineRule="atLeast"/>
        <w:rPr>
          <w:rFonts w:hint="eastAsia"/>
        </w:rPr>
      </w:pPr>
    </w:p>
    <w:p w14:paraId="0AA6C0B4" w14:textId="77777777" w:rsidR="004966FC" w:rsidRDefault="004966FC">
      <w:pPr>
        <w:pStyle w:val="3"/>
        <w:spacing w:before="0" w:after="0" w:line="0" w:lineRule="atLeast"/>
        <w:rPr>
          <w:rFonts w:hint="eastAsia"/>
        </w:rPr>
      </w:pPr>
    </w:p>
    <w:p w14:paraId="3A3B7269" w14:textId="77777777" w:rsidR="004966FC" w:rsidRDefault="004966FC">
      <w:pPr>
        <w:pStyle w:val="3"/>
        <w:spacing w:before="0" w:after="0" w:line="0" w:lineRule="atLeast"/>
        <w:rPr>
          <w:rFonts w:hint="eastAsia"/>
        </w:rPr>
      </w:pPr>
    </w:p>
    <w:p w14:paraId="15A108C1" w14:textId="77777777" w:rsidR="004966FC" w:rsidRDefault="004966FC">
      <w:pPr>
        <w:pStyle w:val="3"/>
        <w:spacing w:before="0" w:after="0" w:line="0" w:lineRule="atLeast"/>
        <w:rPr>
          <w:rFonts w:hint="eastAsia"/>
        </w:rPr>
      </w:pPr>
    </w:p>
    <w:p w14:paraId="5DD98916" w14:textId="77777777" w:rsidR="004966FC" w:rsidRDefault="004966FC">
      <w:pPr>
        <w:pStyle w:val="3"/>
        <w:spacing w:before="0" w:after="0" w:line="0" w:lineRule="atLeast"/>
        <w:rPr>
          <w:rFonts w:hint="eastAsia"/>
        </w:rPr>
      </w:pPr>
    </w:p>
    <w:p w14:paraId="7D6CFAF0" w14:textId="77777777" w:rsidR="004966FC" w:rsidRDefault="004966FC">
      <w:pPr>
        <w:pStyle w:val="3"/>
        <w:spacing w:before="0" w:after="0" w:line="0" w:lineRule="atLeast"/>
        <w:rPr>
          <w:rFonts w:hint="eastAsia"/>
        </w:rPr>
      </w:pPr>
    </w:p>
    <w:p w14:paraId="58E3C33F" w14:textId="77777777" w:rsidR="004966FC" w:rsidRDefault="004966FC">
      <w:pPr>
        <w:pStyle w:val="3"/>
        <w:spacing w:before="0" w:after="0" w:line="0" w:lineRule="atLeast"/>
        <w:rPr>
          <w:rFonts w:hint="eastAsia"/>
        </w:rPr>
      </w:pPr>
    </w:p>
    <w:p w14:paraId="34C61DAE" w14:textId="77777777" w:rsidR="004966FC" w:rsidRDefault="004966FC">
      <w:pPr>
        <w:pStyle w:val="3"/>
        <w:spacing w:before="0" w:after="0" w:line="0" w:lineRule="atLeast"/>
        <w:rPr>
          <w:rFonts w:hint="eastAsia"/>
        </w:rPr>
      </w:pPr>
    </w:p>
    <w:p w14:paraId="2F6D753A" w14:textId="77777777" w:rsidR="004966FC" w:rsidRDefault="004966FC">
      <w:pPr>
        <w:pStyle w:val="3"/>
        <w:spacing w:before="0" w:after="0" w:line="0" w:lineRule="atLeast"/>
        <w:rPr>
          <w:rFonts w:hint="eastAsia"/>
        </w:rPr>
      </w:pPr>
    </w:p>
    <w:p w14:paraId="153703D2" w14:textId="77777777" w:rsidR="004966FC" w:rsidRDefault="004966FC">
      <w:pPr>
        <w:pStyle w:val="Textbody"/>
        <w:spacing w:after="0" w:line="0" w:lineRule="atLeast"/>
        <w:rPr>
          <w:rFonts w:hint="eastAsia"/>
        </w:rPr>
      </w:pPr>
    </w:p>
    <w:sectPr w:rsidR="004966F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FAA37" w14:textId="77777777" w:rsidR="002E0FC6" w:rsidRDefault="002E0FC6">
      <w:pPr>
        <w:rPr>
          <w:rFonts w:hint="eastAsia"/>
        </w:rPr>
      </w:pPr>
      <w:r>
        <w:separator/>
      </w:r>
    </w:p>
  </w:endnote>
  <w:endnote w:type="continuationSeparator" w:id="0">
    <w:p w14:paraId="63A0D538" w14:textId="77777777" w:rsidR="002E0FC6" w:rsidRDefault="002E0FC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28D4" w14:textId="77777777" w:rsidR="002E0FC6" w:rsidRDefault="002E0FC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1C825A6" w14:textId="77777777" w:rsidR="002E0FC6" w:rsidRDefault="002E0FC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966FC"/>
    <w:rsid w:val="002E0FC6"/>
    <w:rsid w:val="004966FC"/>
    <w:rsid w:val="00670B9E"/>
    <w:rsid w:val="00A7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EF4C2"/>
  <w15:docId w15:val="{F1F19840-8434-4A42-A102-2219A520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paragraph" w:styleId="4">
    <w:name w:val="heading 4"/>
    <w:basedOn w:val="Heading"/>
    <w:next w:val="Textbody"/>
    <w:uiPriority w:val="9"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ARYSTAN IT GROUP</dc:creator>
  <cp:lastModifiedBy>ARYSTAN IT GROUP</cp:lastModifiedBy>
  <cp:revision>2</cp:revision>
  <dcterms:created xsi:type="dcterms:W3CDTF">2026-04-01T11:46:00Z</dcterms:created>
  <dcterms:modified xsi:type="dcterms:W3CDTF">2026-04-01T11:46:00Z</dcterms:modified>
</cp:coreProperties>
</file>