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98EA" w14:textId="77777777" w:rsidR="005C4492" w:rsidRDefault="00000000">
      <w:pPr>
        <w:pStyle w:val="Textbody"/>
        <w:spacing w:after="0" w:line="0" w:lineRule="atLeast"/>
        <w:jc w:val="center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Мектепке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дейінгі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топтық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Хаттама</w:t>
      </w:r>
      <w:proofErr w:type="spellEnd"/>
    </w:p>
    <w:p w14:paraId="6B3923AB" w14:textId="77777777" w:rsidR="005C4492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0A1A4F16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Мектепке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дейінгі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E58AB20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психологтар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proofErr w:type="gramEnd"/>
    </w:p>
    <w:p w14:paraId="1AA9C3F1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Мектепке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дейінгі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топта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бірлескен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DCEBBCE" w14:textId="77777777" w:rsidR="005C4492" w:rsidRDefault="005C4492">
      <w:pPr>
        <w:pStyle w:val="3"/>
        <w:spacing w:before="0" w:after="0" w:line="0" w:lineRule="atLeast"/>
        <w:rPr>
          <w:rFonts w:ascii="Times New Roman" w:hAnsi="Times New Roman"/>
        </w:rPr>
      </w:pPr>
    </w:p>
    <w:p w14:paraId="7F07C412" w14:textId="77777777" w:rsidR="005C4492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Қаралған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мәселелер</w:t>
      </w:r>
      <w:proofErr w:type="spellEnd"/>
    </w:p>
    <w:p w14:paraId="67F9D8A7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топта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жасау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6F97115" w14:textId="77777777" w:rsidR="005C4492" w:rsidRDefault="00000000">
      <w:pPr>
        <w:pStyle w:val="Textbody"/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тиімділігі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A741A7A" w14:textId="77777777" w:rsidR="005C4492" w:rsidRDefault="00000000">
      <w:pPr>
        <w:pStyle w:val="Textbody"/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328B13C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жаттығулардың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түрлері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3B240863" w14:textId="77777777" w:rsidR="005C4492" w:rsidRDefault="00000000">
      <w:pPr>
        <w:pStyle w:val="Textbody"/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062A3A4" w14:textId="77777777" w:rsidR="005C4492" w:rsidRDefault="00000000">
      <w:pPr>
        <w:pStyle w:val="Textbody"/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Топта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32CB714" w14:textId="77777777" w:rsidR="005C4492" w:rsidRDefault="005C4492">
      <w:pPr>
        <w:pStyle w:val="3"/>
        <w:spacing w:before="0" w:after="0" w:line="0" w:lineRule="atLeast"/>
        <w:rPr>
          <w:rFonts w:ascii="Times New Roman" w:hAnsi="Times New Roman"/>
        </w:rPr>
      </w:pPr>
    </w:p>
    <w:p w14:paraId="35782E57" w14:textId="77777777" w:rsidR="005C4492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Өткізілген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жаттығулар</w:t>
      </w:r>
      <w:proofErr w:type="spellEnd"/>
    </w:p>
    <w:p w14:paraId="5E96A2A9" w14:textId="77777777" w:rsidR="005C4492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Топта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бірге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істейік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ойыны</w:t>
      </w:r>
      <w:proofErr w:type="spellEnd"/>
    </w:p>
    <w:p w14:paraId="53EB0C2E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бірлесіп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B3F11EE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бөлінеді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беріледі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бірлесіп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сурет</w:t>
      </w:r>
      <w:proofErr w:type="spellEnd"/>
      <w:r>
        <w:rPr>
          <w:rFonts w:ascii="Times New Roman" w:hAnsi="Times New Roman"/>
          <w:sz w:val="28"/>
          <w:szCs w:val="28"/>
        </w:rPr>
        <w:t xml:space="preserve"> салу, пазл </w:t>
      </w:r>
      <w:proofErr w:type="spellStart"/>
      <w:r>
        <w:rPr>
          <w:rFonts w:ascii="Times New Roman" w:hAnsi="Times New Roman"/>
          <w:sz w:val="28"/>
          <w:szCs w:val="28"/>
        </w:rPr>
        <w:t>жинау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ортақ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3D9FD3C4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бірлескен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бір-бірімен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келісіп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үйренді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тапсырманы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белсенділік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78BED3B" w14:textId="77777777" w:rsidR="005C4492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Менің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жақсы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досым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жаттығуы</w:t>
      </w:r>
      <w:proofErr w:type="spellEnd"/>
    </w:p>
    <w:p w14:paraId="0E18C0E9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нығайту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сенімділік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/>
          <w:sz w:val="28"/>
          <w:szCs w:val="28"/>
        </w:rPr>
        <w:t>достық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6AD6144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өзінің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жайлы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қасиеттері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/>
          <w:sz w:val="28"/>
          <w:szCs w:val="28"/>
        </w:rPr>
        <w:t>екенін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сипаттайды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тыңдап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бір-бірінің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пікірлеріне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құрметпен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қарайды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4795781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құрдастары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көбірек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айтты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бір-бірімен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E1EB59F" w14:textId="77777777" w:rsidR="005C4492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Құрылысшы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ойыны</w:t>
      </w:r>
      <w:proofErr w:type="spellEnd"/>
    </w:p>
    <w:p w14:paraId="5B2A72B8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бірлесіп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67FF482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бөлмеде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материалдарына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/>
          <w:sz w:val="28"/>
          <w:szCs w:val="28"/>
        </w:rPr>
        <w:t xml:space="preserve"> (конструктор, </w:t>
      </w:r>
      <w:proofErr w:type="spellStart"/>
      <w:r>
        <w:rPr>
          <w:rFonts w:ascii="Times New Roman" w:hAnsi="Times New Roman"/>
          <w:sz w:val="28"/>
          <w:szCs w:val="28"/>
        </w:rPr>
        <w:t>блоктар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т.б</w:t>
      </w:r>
      <w:proofErr w:type="spellEnd"/>
      <w:r>
        <w:rPr>
          <w:rFonts w:ascii="Times New Roman" w:hAnsi="Times New Roman"/>
          <w:sz w:val="28"/>
          <w:szCs w:val="28"/>
        </w:rPr>
        <w:t xml:space="preserve">.). </w:t>
      </w:r>
      <w:proofErr w:type="spellStart"/>
      <w:r>
        <w:rPr>
          <w:rFonts w:ascii="Times New Roman" w:hAnsi="Times New Roman"/>
          <w:sz w:val="28"/>
          <w:szCs w:val="28"/>
        </w:rPr>
        <w:t>Оларға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құрылымды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5D3D5C5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бірлескен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пікір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ықпал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идеясы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саналып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барлығы</w:t>
      </w:r>
      <w:proofErr w:type="spellEnd"/>
      <w:r>
        <w:rPr>
          <w:rFonts w:ascii="Times New Roman" w:hAnsi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қатысып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ABCEFC2" w14:textId="77777777" w:rsidR="005C4492" w:rsidRDefault="00000000">
      <w:pPr>
        <w:pStyle w:val="Textbody"/>
        <w:numPr>
          <w:ilvl w:val="0"/>
          <w:numId w:val="1"/>
        </w:numPr>
        <w:spacing w:after="0" w:line="0" w:lineRule="atLeast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Эмоциялар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әлемі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жаттығуы</w:t>
      </w:r>
      <w:proofErr w:type="spellEnd"/>
    </w:p>
    <w:p w14:paraId="1D46D5CC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lastRenderedPageBreak/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184B14D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Қалай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өткізіледі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суреттермен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танысып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ойнайды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A92A7AC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бір-бірінің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үйренді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жетілдіріп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топта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көбірек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7373D04" w14:textId="77777777" w:rsidR="005C4492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6D2C7986" w14:textId="77777777" w:rsidR="005C4492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Ойындардың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нәтижесі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жақсартты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бір-бірімен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пікір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E3EF6EC" w14:textId="77777777" w:rsidR="005C4492" w:rsidRDefault="00000000">
      <w:pPr>
        <w:pStyle w:val="Textbody"/>
        <w:spacing w:after="0" w:line="0" w:lineRule="atLeast"/>
        <w:ind w:left="709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3093B5A5" w14:textId="77777777" w:rsidR="005C4492" w:rsidRDefault="00000000">
      <w:pPr>
        <w:pStyle w:val="Textbody"/>
        <w:numPr>
          <w:ilvl w:val="1"/>
          <w:numId w:val="2"/>
        </w:numPr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жаттығуларды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DAC42B9" w14:textId="77777777" w:rsidR="005C4492" w:rsidRDefault="00000000">
      <w:pPr>
        <w:pStyle w:val="Textbody"/>
        <w:numPr>
          <w:ilvl w:val="1"/>
          <w:numId w:val="2"/>
        </w:numPr>
        <w:spacing w:after="0" w:line="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4888D7F" w14:textId="77777777" w:rsidR="005C4492" w:rsidRDefault="00000000">
      <w:pPr>
        <w:pStyle w:val="Textbody"/>
        <w:numPr>
          <w:ilvl w:val="1"/>
          <w:numId w:val="2"/>
        </w:numPr>
        <w:spacing w:after="0" w:line="0" w:lineRule="atLeast"/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бір-бірімен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тұлғаның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бейімделуіне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5C449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983D" w14:textId="77777777" w:rsidR="00F91EC8" w:rsidRDefault="00F91EC8">
      <w:pPr>
        <w:rPr>
          <w:rFonts w:hint="eastAsia"/>
        </w:rPr>
      </w:pPr>
      <w:r>
        <w:separator/>
      </w:r>
    </w:p>
  </w:endnote>
  <w:endnote w:type="continuationSeparator" w:id="0">
    <w:p w14:paraId="1F173073" w14:textId="77777777" w:rsidR="00F91EC8" w:rsidRDefault="00F91E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664D" w14:textId="77777777" w:rsidR="00F91EC8" w:rsidRDefault="00F91EC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7970C7" w14:textId="77777777" w:rsidR="00F91EC8" w:rsidRDefault="00F91EC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4F96"/>
    <w:multiLevelType w:val="multilevel"/>
    <w:tmpl w:val="CB1A4700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60974244"/>
    <w:multiLevelType w:val="multilevel"/>
    <w:tmpl w:val="FE0E092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341197064">
    <w:abstractNumId w:val="1"/>
  </w:num>
  <w:num w:numId="2" w16cid:durableId="20679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C4492"/>
    <w:rsid w:val="00293001"/>
    <w:rsid w:val="005C4492"/>
    <w:rsid w:val="00670B9E"/>
    <w:rsid w:val="00F9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040C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2026-04-01T11:48:00Z</dcterms:created>
  <dcterms:modified xsi:type="dcterms:W3CDTF">2026-04-01T11:48:00Z</dcterms:modified>
</cp:coreProperties>
</file>